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1FC03" w14:textId="77777777" w:rsidR="00BE2BDE" w:rsidRDefault="00BE2BDE"/>
    <w:p w14:paraId="03C72BB3" w14:textId="77777777" w:rsidR="00ED6627" w:rsidRPr="00ED6627" w:rsidRDefault="00ED6627" w:rsidP="00ED6627">
      <w:pPr>
        <w:jc w:val="center"/>
        <w:rPr>
          <w:b/>
        </w:rPr>
      </w:pPr>
    </w:p>
    <w:p w14:paraId="0AE4358B" w14:textId="77777777" w:rsidR="00ED6627" w:rsidRPr="00ED6627" w:rsidRDefault="00ED6627" w:rsidP="00ED6627">
      <w:pPr>
        <w:jc w:val="center"/>
        <w:rPr>
          <w:b/>
        </w:rPr>
      </w:pPr>
      <w:r w:rsidRPr="00ED6627">
        <w:rPr>
          <w:b/>
        </w:rPr>
        <w:t>FORMULARZ KONSULTACYJNY</w:t>
      </w:r>
    </w:p>
    <w:p w14:paraId="6FE6BBDB" w14:textId="77777777" w:rsidR="00ED6627" w:rsidRPr="00ED6627" w:rsidRDefault="00ED6627" w:rsidP="00ED6627">
      <w:pPr>
        <w:jc w:val="center"/>
      </w:pPr>
      <w:r w:rsidRPr="00ED6627">
        <w:rPr>
          <w:b/>
        </w:rPr>
        <w:t>do „</w:t>
      </w:r>
      <w:r w:rsidRPr="00ED6627">
        <w:rPr>
          <w:b/>
          <w:bCs/>
          <w:i/>
          <w:iCs/>
        </w:rPr>
        <w:t>Rocznego Programu Współpracy Gminy Krokowa z organizacjami pozarządowymi oraz podmiotami wymienionymi w art. 3 ust. 3 ustawy z dnia 24 kwietnia 2003 roku o działalności pożytku publicznego i o wolontariacie na rok 2027.</w:t>
      </w:r>
    </w:p>
    <w:p w14:paraId="01C1C0C4" w14:textId="77777777" w:rsidR="00ED6627" w:rsidRPr="00ED6627" w:rsidRDefault="00ED6627" w:rsidP="00ED6627"/>
    <w:tbl>
      <w:tblPr>
        <w:tblW w:w="9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6"/>
        <w:gridCol w:w="4691"/>
      </w:tblGrid>
      <w:tr w:rsidR="00ED6627" w:rsidRPr="00ED6627" w14:paraId="62C4BCDA" w14:textId="77777777">
        <w:trPr>
          <w:trHeight w:val="291"/>
        </w:trPr>
        <w:tc>
          <w:tcPr>
            <w:tcW w:w="9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CCA97" w14:textId="77777777" w:rsidR="00ED6627" w:rsidRPr="00ED6627" w:rsidRDefault="00ED6627" w:rsidP="00ED6627">
            <w:pPr>
              <w:rPr>
                <w:b/>
              </w:rPr>
            </w:pPr>
            <w:r w:rsidRPr="00ED6627">
              <w:rPr>
                <w:b/>
              </w:rPr>
              <w:t>Dane podmiotu zgłaszającego propozycje</w:t>
            </w:r>
          </w:p>
        </w:tc>
      </w:tr>
      <w:tr w:rsidR="00ED6627" w:rsidRPr="00ED6627" w14:paraId="259F7A4F" w14:textId="77777777">
        <w:trPr>
          <w:trHeight w:val="862"/>
        </w:trPr>
        <w:tc>
          <w:tcPr>
            <w:tcW w:w="9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52778" w14:textId="77777777" w:rsidR="00ED6627" w:rsidRPr="00ED6627" w:rsidRDefault="00ED6627" w:rsidP="00ED6627">
            <w:pPr>
              <w:rPr>
                <w:i/>
                <w:iCs/>
                <w:sz w:val="20"/>
                <w:szCs w:val="20"/>
              </w:rPr>
            </w:pPr>
          </w:p>
          <w:p w14:paraId="0B49B488" w14:textId="500E9EF6" w:rsidR="00ED6627" w:rsidRPr="00ED6627" w:rsidRDefault="00ED6627" w:rsidP="00ED6627">
            <w:pPr>
              <w:rPr>
                <w:i/>
                <w:iCs/>
                <w:sz w:val="20"/>
                <w:szCs w:val="20"/>
              </w:rPr>
            </w:pPr>
            <w:r w:rsidRPr="00ED6627">
              <w:rPr>
                <w:i/>
                <w:iCs/>
                <w:sz w:val="20"/>
                <w:szCs w:val="20"/>
              </w:rPr>
              <w:t>Nazwa organizacji lub podmiotu wymienionego w art. 3 ust. 3</w:t>
            </w:r>
          </w:p>
        </w:tc>
      </w:tr>
      <w:tr w:rsidR="00ED6627" w:rsidRPr="00ED6627" w14:paraId="3C58E938" w14:textId="77777777">
        <w:trPr>
          <w:trHeight w:val="862"/>
        </w:trPr>
        <w:tc>
          <w:tcPr>
            <w:tcW w:w="9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6C404" w14:textId="77777777" w:rsidR="00ED6627" w:rsidRPr="00ED6627" w:rsidRDefault="00ED6627" w:rsidP="00ED6627">
            <w:pPr>
              <w:rPr>
                <w:i/>
                <w:iCs/>
                <w:sz w:val="20"/>
                <w:szCs w:val="20"/>
              </w:rPr>
            </w:pPr>
          </w:p>
          <w:p w14:paraId="21AB1BDE" w14:textId="533AC018" w:rsidR="00ED6627" w:rsidRPr="00ED6627" w:rsidRDefault="00ED6627" w:rsidP="00ED6627">
            <w:pPr>
              <w:rPr>
                <w:i/>
                <w:iCs/>
                <w:sz w:val="20"/>
                <w:szCs w:val="20"/>
              </w:rPr>
            </w:pPr>
            <w:r w:rsidRPr="00ED6627">
              <w:rPr>
                <w:i/>
                <w:iCs/>
                <w:sz w:val="20"/>
                <w:szCs w:val="20"/>
              </w:rPr>
              <w:t xml:space="preserve">Imię i nazwisko osoby zgłaszającej/ status zgłaszającego w organizacji </w:t>
            </w:r>
          </w:p>
        </w:tc>
      </w:tr>
      <w:tr w:rsidR="00ED6627" w:rsidRPr="00ED6627" w14:paraId="58CB88CA" w14:textId="77777777">
        <w:trPr>
          <w:trHeight w:val="879"/>
        </w:trPr>
        <w:tc>
          <w:tcPr>
            <w:tcW w:w="9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8699" w14:textId="77777777" w:rsidR="00ED6627" w:rsidRPr="00ED6627" w:rsidRDefault="00ED6627" w:rsidP="00ED6627">
            <w:pPr>
              <w:rPr>
                <w:i/>
                <w:iCs/>
                <w:sz w:val="20"/>
                <w:szCs w:val="20"/>
              </w:rPr>
            </w:pPr>
          </w:p>
          <w:p w14:paraId="5B7CAB7C" w14:textId="3F5F6D54" w:rsidR="00ED6627" w:rsidRPr="00ED6627" w:rsidRDefault="00ED6627" w:rsidP="00ED6627">
            <w:pPr>
              <w:rPr>
                <w:i/>
                <w:iCs/>
                <w:sz w:val="20"/>
                <w:szCs w:val="20"/>
              </w:rPr>
            </w:pPr>
            <w:r w:rsidRPr="00ED6627">
              <w:rPr>
                <w:i/>
                <w:iCs/>
                <w:sz w:val="20"/>
                <w:szCs w:val="20"/>
              </w:rPr>
              <w:t xml:space="preserve">Dane teleadresowe (adres do korespondencji, telefon, e-mail) </w:t>
            </w:r>
          </w:p>
        </w:tc>
      </w:tr>
      <w:tr w:rsidR="00ED6627" w:rsidRPr="00ED6627" w14:paraId="4ED40B3F" w14:textId="77777777">
        <w:trPr>
          <w:trHeight w:val="911"/>
        </w:trPr>
        <w:tc>
          <w:tcPr>
            <w:tcW w:w="9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AB942" w14:textId="77777777" w:rsidR="00ED6627" w:rsidRDefault="00ED6627" w:rsidP="00ED6627">
            <w:pPr>
              <w:rPr>
                <w:bCs/>
                <w:i/>
                <w:iCs/>
                <w:sz w:val="18"/>
                <w:szCs w:val="18"/>
              </w:rPr>
            </w:pPr>
          </w:p>
          <w:p w14:paraId="56106A8A" w14:textId="2FFAD50F" w:rsidR="00ED6627" w:rsidRPr="00ED6627" w:rsidRDefault="00ED6627" w:rsidP="00ED6627">
            <w:pPr>
              <w:jc w:val="center"/>
              <w:rPr>
                <w:bCs/>
                <w:i/>
                <w:iCs/>
                <w:sz w:val="18"/>
                <w:szCs w:val="18"/>
              </w:rPr>
            </w:pPr>
            <w:r w:rsidRPr="00ED6627">
              <w:rPr>
                <w:bCs/>
                <w:i/>
                <w:iCs/>
                <w:sz w:val="18"/>
                <w:szCs w:val="18"/>
              </w:rPr>
              <w:t>Uwagi do rocznego programu współpracy z organizacjami pozarządowymi i podmiotami prowadzącymi działalność pożytku publicznego</w:t>
            </w:r>
          </w:p>
        </w:tc>
      </w:tr>
      <w:tr w:rsidR="00ED6627" w:rsidRPr="00ED6627" w14:paraId="4FC1EF41" w14:textId="77777777" w:rsidTr="00ED6627">
        <w:trPr>
          <w:trHeight w:val="879"/>
        </w:trPr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044EE" w14:textId="44CC7CB0" w:rsidR="00ED6627" w:rsidRPr="00ED6627" w:rsidRDefault="00ED6627" w:rsidP="00ED6627">
            <w:pPr>
              <w:jc w:val="center"/>
              <w:rPr>
                <w:b/>
                <w:i/>
                <w:iCs/>
              </w:rPr>
            </w:pPr>
            <w:r w:rsidRPr="00ED6627">
              <w:rPr>
                <w:b/>
                <w:i/>
                <w:iCs/>
              </w:rPr>
              <w:t>Proszę szczegółowo wskazać:</w:t>
            </w:r>
          </w:p>
          <w:p w14:paraId="66213E84" w14:textId="73D8366A" w:rsidR="00ED6627" w:rsidRPr="00ED6627" w:rsidRDefault="00ED6627" w:rsidP="00ED6627">
            <w:pPr>
              <w:jc w:val="center"/>
              <w:rPr>
                <w:b/>
              </w:rPr>
            </w:pPr>
            <w:r w:rsidRPr="00ED6627">
              <w:rPr>
                <w:b/>
                <w:i/>
                <w:iCs/>
              </w:rPr>
              <w:t xml:space="preserve">rozdział, </w:t>
            </w:r>
            <w:proofErr w:type="gramStart"/>
            <w:r w:rsidRPr="00ED6627">
              <w:rPr>
                <w:b/>
                <w:i/>
                <w:iCs/>
              </w:rPr>
              <w:t>paragraf  ustęp</w:t>
            </w:r>
            <w:proofErr w:type="gramEnd"/>
            <w:r w:rsidRPr="00ED6627">
              <w:rPr>
                <w:b/>
                <w:i/>
                <w:iCs/>
              </w:rPr>
              <w:t xml:space="preserve"> i punkt</w:t>
            </w: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848EA" w14:textId="77777777" w:rsidR="00ED6627" w:rsidRPr="00ED6627" w:rsidRDefault="00ED6627" w:rsidP="00ED6627">
            <w:pPr>
              <w:jc w:val="center"/>
              <w:rPr>
                <w:b/>
              </w:rPr>
            </w:pPr>
            <w:r w:rsidRPr="00ED6627">
              <w:rPr>
                <w:b/>
              </w:rPr>
              <w:t>Uzasadnienie</w:t>
            </w:r>
          </w:p>
        </w:tc>
      </w:tr>
      <w:tr w:rsidR="00ED6627" w:rsidRPr="00ED6627" w14:paraId="4CA17F36" w14:textId="77777777" w:rsidTr="00ED6627">
        <w:trPr>
          <w:trHeight w:val="862"/>
        </w:trPr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7DEF" w14:textId="77777777" w:rsidR="00ED6627" w:rsidRPr="00ED6627" w:rsidRDefault="00ED6627" w:rsidP="00ED6627"/>
          <w:p w14:paraId="6D60142F" w14:textId="77777777" w:rsidR="00ED6627" w:rsidRPr="00ED6627" w:rsidRDefault="00ED6627" w:rsidP="00ED6627"/>
          <w:p w14:paraId="19F35187" w14:textId="77777777" w:rsidR="00ED6627" w:rsidRPr="00ED6627" w:rsidRDefault="00ED6627" w:rsidP="00ED6627"/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B64A9" w14:textId="77777777" w:rsidR="00ED6627" w:rsidRPr="00ED6627" w:rsidRDefault="00ED6627" w:rsidP="00ED6627"/>
        </w:tc>
      </w:tr>
      <w:tr w:rsidR="00ED6627" w:rsidRPr="00ED6627" w14:paraId="721FDC5A" w14:textId="77777777" w:rsidTr="00ED6627">
        <w:trPr>
          <w:trHeight w:val="862"/>
        </w:trPr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8E15B" w14:textId="77777777" w:rsidR="00ED6627" w:rsidRPr="00ED6627" w:rsidRDefault="00ED6627" w:rsidP="00ED6627"/>
          <w:p w14:paraId="27FA103D" w14:textId="77777777" w:rsidR="00ED6627" w:rsidRPr="00ED6627" w:rsidRDefault="00ED6627" w:rsidP="00ED6627"/>
          <w:p w14:paraId="3F4DC622" w14:textId="77777777" w:rsidR="00ED6627" w:rsidRPr="00ED6627" w:rsidRDefault="00ED6627" w:rsidP="00ED6627"/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6D541" w14:textId="77777777" w:rsidR="00ED6627" w:rsidRPr="00ED6627" w:rsidRDefault="00ED6627" w:rsidP="00ED6627"/>
        </w:tc>
      </w:tr>
      <w:tr w:rsidR="00ED6627" w:rsidRPr="00ED6627" w14:paraId="24C32708" w14:textId="77777777">
        <w:trPr>
          <w:trHeight w:val="569"/>
        </w:trPr>
        <w:tc>
          <w:tcPr>
            <w:tcW w:w="9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55C4F" w14:textId="77777777" w:rsidR="00ED6627" w:rsidRPr="00ED6627" w:rsidRDefault="00ED6627" w:rsidP="00ED6627">
            <w:r w:rsidRPr="00ED6627">
              <w:rPr>
                <w:b/>
              </w:rPr>
              <w:t xml:space="preserve">Data i czytelny podpis osoby </w:t>
            </w:r>
            <w:proofErr w:type="gramStart"/>
            <w:r w:rsidRPr="00ED6627">
              <w:rPr>
                <w:b/>
              </w:rPr>
              <w:t>zgłaszającej  uwagi</w:t>
            </w:r>
            <w:proofErr w:type="gramEnd"/>
          </w:p>
        </w:tc>
      </w:tr>
    </w:tbl>
    <w:p w14:paraId="6DBD19B2" w14:textId="77777777" w:rsidR="00ED6627" w:rsidRPr="00ED6627" w:rsidRDefault="00ED6627" w:rsidP="00ED6627">
      <w:pPr>
        <w:rPr>
          <w:b/>
        </w:rPr>
      </w:pPr>
    </w:p>
    <w:p w14:paraId="0A8FBFEC" w14:textId="77777777" w:rsidR="00ED6627" w:rsidRPr="00ED6627" w:rsidRDefault="00ED6627" w:rsidP="00ED6627">
      <w:pPr>
        <w:rPr>
          <w:i/>
        </w:rPr>
      </w:pPr>
    </w:p>
    <w:p w14:paraId="2E9F5E9D" w14:textId="48AC6F7A" w:rsidR="00ED6627" w:rsidRPr="00ED6627" w:rsidRDefault="00ED6627">
      <w:pPr>
        <w:rPr>
          <w:i/>
        </w:rPr>
      </w:pPr>
      <w:r w:rsidRPr="00ED6627">
        <w:rPr>
          <w:i/>
        </w:rPr>
        <w:t xml:space="preserve"> </w:t>
      </w:r>
    </w:p>
    <w:sectPr w:rsidR="00ED6627" w:rsidRPr="00ED6627" w:rsidSect="00BA2C83">
      <w:headerReference w:type="default" r:id="rId6"/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AB965" w14:textId="77777777" w:rsidR="0052639B" w:rsidRDefault="0052639B" w:rsidP="00BA2C83">
      <w:pPr>
        <w:spacing w:after="0" w:line="240" w:lineRule="auto"/>
      </w:pPr>
      <w:r>
        <w:separator/>
      </w:r>
    </w:p>
  </w:endnote>
  <w:endnote w:type="continuationSeparator" w:id="0">
    <w:p w14:paraId="65079263" w14:textId="77777777" w:rsidR="0052639B" w:rsidRDefault="0052639B" w:rsidP="00BA2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8E7CA" w14:textId="77777777" w:rsidR="00BA2C83" w:rsidRDefault="00BA2C83">
    <w:pPr>
      <w:pStyle w:val="Stopka"/>
    </w:pPr>
    <w:r>
      <w:rPr>
        <w:noProof/>
      </w:rPr>
      <w:drawing>
        <wp:inline distT="0" distB="0" distL="0" distR="0" wp14:anchorId="583B8F04" wp14:editId="7FEA7114">
          <wp:extent cx="6175783" cy="847417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75783" cy="8474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3FD96" w14:textId="77777777" w:rsidR="0052639B" w:rsidRDefault="0052639B" w:rsidP="00BA2C83">
      <w:pPr>
        <w:spacing w:after="0" w:line="240" w:lineRule="auto"/>
      </w:pPr>
      <w:r>
        <w:separator/>
      </w:r>
    </w:p>
  </w:footnote>
  <w:footnote w:type="continuationSeparator" w:id="0">
    <w:p w14:paraId="572A6DDE" w14:textId="77777777" w:rsidR="0052639B" w:rsidRDefault="0052639B" w:rsidP="00BA2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8CE03" w14:textId="77777777" w:rsidR="00BA2C83" w:rsidRDefault="00BA2C83">
    <w:pPr>
      <w:pStyle w:val="Nagwek"/>
    </w:pPr>
    <w:r>
      <w:rPr>
        <w:noProof/>
      </w:rPr>
      <w:drawing>
        <wp:inline distT="0" distB="0" distL="0" distR="0" wp14:anchorId="48976C1C" wp14:editId="741B593E">
          <wp:extent cx="6120914" cy="841321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914" cy="8413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627"/>
    <w:rsid w:val="0006003F"/>
    <w:rsid w:val="00413620"/>
    <w:rsid w:val="0052639B"/>
    <w:rsid w:val="00713395"/>
    <w:rsid w:val="00787795"/>
    <w:rsid w:val="00825D45"/>
    <w:rsid w:val="00896A03"/>
    <w:rsid w:val="008C56EA"/>
    <w:rsid w:val="00A50016"/>
    <w:rsid w:val="00B02FB9"/>
    <w:rsid w:val="00BA2C83"/>
    <w:rsid w:val="00BE2BDE"/>
    <w:rsid w:val="00ED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4EB78"/>
  <w15:chartTrackingRefBased/>
  <w15:docId w15:val="{4BA51084-B6C4-4CB7-9248-2CA995BBA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2C83"/>
  </w:style>
  <w:style w:type="paragraph" w:styleId="Stopka">
    <w:name w:val="footer"/>
    <w:basedOn w:val="Normalny"/>
    <w:link w:val="StopkaZnak"/>
    <w:uiPriority w:val="99"/>
    <w:unhideWhenUsed/>
    <w:rsid w:val="00BA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2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2027\Papier%20firmowy%20W&#243;jt%20Gminy%20&#8212;%20kopia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Wójt Gminy — kopia</Template>
  <TotalTime>2</TotalTime>
  <Pages>1</Pages>
  <Words>108</Words>
  <Characters>651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KCK Krokowa</cp:lastModifiedBy>
  <cp:revision>1</cp:revision>
  <dcterms:created xsi:type="dcterms:W3CDTF">2026-11-06T08:08:00Z</dcterms:created>
  <dcterms:modified xsi:type="dcterms:W3CDTF">2026-11-06T08:10:00Z</dcterms:modified>
</cp:coreProperties>
</file>